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马鞍山市雨山区政府相关部门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2021年公开招聘派遣制工作人员报名表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39560" cy="9395460"/>
            <wp:effectExtent l="0" t="0" r="8890" b="15240"/>
            <wp:docPr id="13" name="图片 13" descr="微信图片_2021011316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1131604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drawing>
          <wp:inline distT="0" distB="0" distL="114300" distR="114300">
            <wp:extent cx="6022975" cy="8673465"/>
            <wp:effectExtent l="0" t="0" r="15875" b="13335"/>
            <wp:docPr id="14" name="图片 14" descr="微信图片_20210113160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11316041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cs="宋体"/>
          <w:sz w:val="44"/>
          <w:szCs w:val="44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both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五、学历及学位证书影印件或教育部学籍在线验证报告（学信网）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FB95CFC"/>
    <w:rsid w:val="2041748F"/>
    <w:rsid w:val="259339BE"/>
    <w:rsid w:val="267E7761"/>
    <w:rsid w:val="268C21CD"/>
    <w:rsid w:val="28326113"/>
    <w:rsid w:val="29337C22"/>
    <w:rsid w:val="2A393855"/>
    <w:rsid w:val="2B8A0CF7"/>
    <w:rsid w:val="2BA75DCA"/>
    <w:rsid w:val="2D3E6DCD"/>
    <w:rsid w:val="33657589"/>
    <w:rsid w:val="3723361C"/>
    <w:rsid w:val="380D464E"/>
    <w:rsid w:val="471F0A14"/>
    <w:rsid w:val="49B418E4"/>
    <w:rsid w:val="4F863588"/>
    <w:rsid w:val="52303348"/>
    <w:rsid w:val="52B6044D"/>
    <w:rsid w:val="58E93DD3"/>
    <w:rsid w:val="59114395"/>
    <w:rsid w:val="591D63EB"/>
    <w:rsid w:val="59AF6A11"/>
    <w:rsid w:val="5C4428AB"/>
    <w:rsid w:val="5FD13495"/>
    <w:rsid w:val="60530D13"/>
    <w:rsid w:val="61DB441B"/>
    <w:rsid w:val="643E4BB7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WPS_1528171980</cp:lastModifiedBy>
  <cp:lastPrinted>2021-01-05T00:44:00Z</cp:lastPrinted>
  <dcterms:modified xsi:type="dcterms:W3CDTF">2021-01-13T08:06:36Z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